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ED4" w:rsidRDefault="007E6ED4" w:rsidP="007E6ED4">
      <w:pPr>
        <w:jc w:val="center"/>
        <w:rPr>
          <w:sz w:val="56"/>
          <w:szCs w:val="56"/>
        </w:rPr>
      </w:pPr>
    </w:p>
    <w:p w:rsidR="007B23AD" w:rsidRDefault="007B23AD" w:rsidP="007E6ED4">
      <w:pPr>
        <w:jc w:val="center"/>
        <w:rPr>
          <w:sz w:val="56"/>
          <w:szCs w:val="56"/>
        </w:rPr>
      </w:pPr>
    </w:p>
    <w:p w:rsidR="007E6ED4" w:rsidRPr="007B23AD" w:rsidRDefault="007B23AD" w:rsidP="007E6ED4">
      <w:pPr>
        <w:jc w:val="center"/>
        <w:rPr>
          <w:b/>
          <w:sz w:val="72"/>
          <w:szCs w:val="72"/>
          <w:u w:val="single"/>
        </w:rPr>
      </w:pPr>
      <w:r w:rsidRPr="007B23AD">
        <w:rPr>
          <w:b/>
          <w:sz w:val="72"/>
          <w:szCs w:val="72"/>
          <w:u w:val="single"/>
        </w:rPr>
        <w:t>APPRENTICESHIPS</w:t>
      </w:r>
    </w:p>
    <w:p w:rsidR="007B23AD" w:rsidRDefault="007B23AD" w:rsidP="00F123FE">
      <w:pPr>
        <w:pStyle w:val="NormalWeb"/>
        <w:spacing w:before="0" w:beforeAutospacing="0" w:after="0" w:afterAutospacing="0"/>
        <w:textAlignment w:val="baseline"/>
        <w:rPr>
          <w:rFonts w:asciiTheme="majorHAnsi" w:eastAsiaTheme="majorEastAsia" w:hAnsi="Arial" w:cstheme="majorBidi"/>
          <w:sz w:val="56"/>
          <w:szCs w:val="56"/>
        </w:rPr>
      </w:pPr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rFonts w:ascii="Arial" w:eastAsia="MS PGothic" w:hAnsi="Arial" w:cstheme="minorBidi"/>
          <w:kern w:val="24"/>
          <w:sz w:val="56"/>
          <w:szCs w:val="56"/>
        </w:rPr>
      </w:pPr>
      <w:r w:rsidRPr="007B23AD">
        <w:rPr>
          <w:rFonts w:asciiTheme="majorHAnsi" w:eastAsiaTheme="majorEastAsia" w:hAnsi="Arial" w:cstheme="majorBidi"/>
          <w:sz w:val="56"/>
          <w:szCs w:val="56"/>
        </w:rPr>
        <w:t>Where to find out more</w:t>
      </w:r>
      <w:r w:rsidR="007B23AD">
        <w:rPr>
          <w:rFonts w:asciiTheme="majorHAnsi" w:eastAsiaTheme="majorEastAsia" w:hAnsi="Arial" w:cstheme="majorBidi"/>
          <w:sz w:val="56"/>
          <w:szCs w:val="56"/>
        </w:rPr>
        <w:t xml:space="preserve"> information:</w:t>
      </w:r>
    </w:p>
    <w:p w:rsidR="00F123FE" w:rsidRDefault="00F123FE" w:rsidP="00F123FE">
      <w:pPr>
        <w:pStyle w:val="NormalWeb"/>
        <w:spacing w:before="0" w:beforeAutospacing="0" w:after="0" w:afterAutospacing="0"/>
        <w:textAlignment w:val="baseline"/>
        <w:rPr>
          <w:rFonts w:ascii="Arial" w:eastAsia="MS PGothic" w:hAnsi="Arial" w:cstheme="minorBidi"/>
          <w:color w:val="000000" w:themeColor="text1"/>
          <w:kern w:val="24"/>
          <w:sz w:val="48"/>
          <w:szCs w:val="48"/>
        </w:rPr>
      </w:pPr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5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www.gov.uk/apply.apprenticeship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6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www.ucas.com/apply-apprenticeships-england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7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www.notgoingtouni.co.uk/apprenticeships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8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www.getingofar.gov.uk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9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www.worcsapprenticeships.org.uk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10" w:history="1">
        <w:r w:rsidRPr="007B23AD">
          <w:rPr>
            <w:rStyle w:val="Hyperlink"/>
            <w:rFonts w:ascii="Arial" w:eastAsia="MS PGothic" w:hAnsi="Arial" w:cstheme="minorBidi"/>
            <w:color w:val="000000" w:themeColor="text1"/>
            <w:kern w:val="24"/>
            <w:sz w:val="44"/>
            <w:szCs w:val="44"/>
          </w:rPr>
          <w:t>www.</w:t>
        </w:r>
      </w:hyperlink>
      <w:hyperlink r:id="rId11" w:history="1">
        <w:r w:rsidRPr="007B23AD">
          <w:rPr>
            <w:rStyle w:val="Hyperlink"/>
            <w:rFonts w:ascii="Arial" w:eastAsiaTheme="minorEastAsia" w:hAnsi="Arial" w:cstheme="minorBidi"/>
            <w:color w:val="000000" w:themeColor="text1"/>
            <w:kern w:val="24"/>
            <w:sz w:val="44"/>
            <w:szCs w:val="44"/>
          </w:rPr>
          <w:t>amazingapprenticeships.com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hyperlink r:id="rId12" w:history="1">
        <w:r w:rsidRPr="007B23AD">
          <w:rPr>
            <w:rStyle w:val="Hyperlink"/>
            <w:rFonts w:ascii="Arial" w:eastAsiaTheme="minorEastAsia" w:hAnsi="Arial" w:cstheme="minorBidi"/>
            <w:color w:val="000000" w:themeColor="text1"/>
            <w:kern w:val="24"/>
            <w:sz w:val="44"/>
            <w:szCs w:val="44"/>
          </w:rPr>
          <w:t>www.successatschool.org</w:t>
        </w:r>
      </w:hyperlink>
    </w:p>
    <w:p w:rsidR="00F123FE" w:rsidRPr="007B23AD" w:rsidRDefault="007B23AD" w:rsidP="00F123FE">
      <w:pPr>
        <w:pStyle w:val="NormalWeb"/>
        <w:spacing w:before="0" w:beforeAutospacing="0" w:after="0" w:afterAutospacing="0"/>
        <w:textAlignment w:val="baseline"/>
        <w:rPr>
          <w:sz w:val="42"/>
          <w:szCs w:val="42"/>
        </w:rPr>
      </w:pPr>
      <w:hyperlink r:id="rId13" w:history="1">
        <w:r w:rsidRPr="007B23AD">
          <w:rPr>
            <w:rStyle w:val="Hyperlink"/>
            <w:rFonts w:ascii="Arial" w:eastAsiaTheme="minorEastAsia" w:hAnsi="Arial" w:cstheme="minorBidi"/>
            <w:color w:val="auto"/>
            <w:kern w:val="24"/>
            <w:sz w:val="42"/>
            <w:szCs w:val="42"/>
          </w:rPr>
          <w:t>apprenticeships@warwickshireandwestmercia.pnn.police.uk</w:t>
        </w:r>
      </w:hyperlink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r w:rsidRPr="007B23AD">
        <w:rPr>
          <w:rFonts w:ascii="Arial" w:eastAsiaTheme="minorEastAsia" w:hAnsi="Arial" w:cstheme="minorBidi"/>
          <w:color w:val="000000" w:themeColor="text1"/>
          <w:kern w:val="24"/>
          <w:sz w:val="44"/>
          <w:szCs w:val="44"/>
        </w:rPr>
        <w:t>Chamber of Commerce</w:t>
      </w:r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r w:rsidRPr="007B23AD">
        <w:rPr>
          <w:rFonts w:ascii="Arial" w:eastAsiaTheme="minorEastAsia" w:hAnsi="Arial" w:cstheme="minorBidi"/>
          <w:color w:val="000000" w:themeColor="text1"/>
          <w:kern w:val="24"/>
          <w:sz w:val="44"/>
          <w:szCs w:val="44"/>
        </w:rPr>
        <w:t>Company websites</w:t>
      </w:r>
    </w:p>
    <w:p w:rsidR="00F123FE" w:rsidRPr="007B23AD" w:rsidRDefault="00F123FE" w:rsidP="00F123FE">
      <w:pPr>
        <w:pStyle w:val="NormalWeb"/>
        <w:spacing w:before="0" w:beforeAutospacing="0" w:after="0" w:afterAutospacing="0"/>
        <w:textAlignment w:val="baseline"/>
        <w:rPr>
          <w:sz w:val="44"/>
          <w:szCs w:val="44"/>
        </w:rPr>
      </w:pPr>
      <w:r w:rsidRPr="007B23AD">
        <w:rPr>
          <w:rFonts w:ascii="Arial" w:eastAsiaTheme="minorEastAsia" w:hAnsi="Arial" w:cstheme="minorBidi"/>
          <w:color w:val="000000" w:themeColor="text1"/>
          <w:kern w:val="24"/>
          <w:sz w:val="44"/>
          <w:szCs w:val="44"/>
        </w:rPr>
        <w:t>University Websites</w:t>
      </w:r>
    </w:p>
    <w:p w:rsidR="007E6ED4" w:rsidRDefault="007E6ED4">
      <w:pPr>
        <w:rPr>
          <w:sz w:val="36"/>
          <w:szCs w:val="36"/>
        </w:rPr>
      </w:pPr>
    </w:p>
    <w:p w:rsidR="007E6ED4" w:rsidRDefault="007E6ED4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7E6ED4" w:rsidRDefault="007E6ED4">
      <w:pPr>
        <w:rPr>
          <w:sz w:val="36"/>
          <w:szCs w:val="36"/>
        </w:rPr>
      </w:pPr>
      <w:r>
        <w:rPr>
          <w:sz w:val="36"/>
          <w:szCs w:val="36"/>
        </w:rPr>
        <w:lastRenderedPageBreak/>
        <w:t>Quiz</w:t>
      </w:r>
    </w:p>
    <w:p w:rsidR="007E6ED4" w:rsidRDefault="00722C67" w:rsidP="00722C67">
      <w:pPr>
        <w:rPr>
          <w:noProof/>
          <w:lang w:eastAsia="en-GB"/>
        </w:rPr>
      </w:pPr>
      <w:r w:rsidRPr="00722C67"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C1E86A" wp14:editId="12FE1549">
                <wp:simplePos x="0" y="0"/>
                <wp:positionH relativeFrom="column">
                  <wp:posOffset>3552825</wp:posOffset>
                </wp:positionH>
                <wp:positionV relativeFrom="paragraph">
                  <wp:posOffset>7614920</wp:posOffset>
                </wp:positionV>
                <wp:extent cx="2362200" cy="1495425"/>
                <wp:effectExtent l="19050" t="19050" r="19050" b="2857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95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C1E86A" id="Rounded Rectangle 21" o:spid="_x0000_s1026" style="position:absolute;margin-left:279.75pt;margin-top:599.6pt;width:186pt;height:117.7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" filled="f" strokecolor="black [3213]" strokeweight="3pt">
                <v:stroke joinstyle="miter"/>
                <v:textbox>
                  <w:txbxContent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</w:txbxContent>
                </v:textbox>
              </v:roundrect>
            </w:pict>
          </mc:Fallback>
        </mc:AlternateContent>
      </w:r>
      <w:r w:rsidR="008047DC"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75AAA47" wp14:editId="1C435FB4">
                <wp:simplePos x="0" y="0"/>
                <wp:positionH relativeFrom="column">
                  <wp:posOffset>1047750</wp:posOffset>
                </wp:positionH>
                <wp:positionV relativeFrom="paragraph">
                  <wp:posOffset>7816850</wp:posOffset>
                </wp:positionV>
                <wp:extent cx="1885950" cy="11049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7DC" w:rsidRPr="00722C67" w:rsidRDefault="008047DC" w:rsidP="008047DC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Can you do a degree apprenticeship to become a solicitor?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AAA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82.5pt;margin-top:615.5pt;width:148.5pt;height:87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" stroked="f">
                <v:textbox>
                  <w:txbxContent>
                    <w:p w:rsidR="008047DC" w:rsidRPr="00722C67" w:rsidRDefault="008047DC" w:rsidP="008047DC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Can you do a degree apprenticeship to become a solicitor?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2C67"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7AFD0A" wp14:editId="564A446B">
                <wp:simplePos x="0" y="0"/>
                <wp:positionH relativeFrom="column">
                  <wp:posOffset>838200</wp:posOffset>
                </wp:positionH>
                <wp:positionV relativeFrom="paragraph">
                  <wp:posOffset>7614920</wp:posOffset>
                </wp:positionV>
                <wp:extent cx="2362200" cy="1495425"/>
                <wp:effectExtent l="19050" t="19050" r="19050" b="2857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95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  <w:p w:rsidR="008047DC" w:rsidRDefault="008047DC" w:rsidP="008047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17AFD0A" id="Rounded Rectangle 19" o:spid="_x0000_s1028" style="position:absolute;margin-left:66pt;margin-top:599.6pt;width:186pt;height:117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" filled="f" strokecolor="black [3213]" strokeweight="3pt">
                <v:stroke joinstyle="miter"/>
                <v:textbox>
                  <w:txbxContent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  <w:p w:rsidR="008047DC" w:rsidRDefault="008047DC" w:rsidP="008047DC"/>
                  </w:txbxContent>
                </v:textbox>
              </v:roundrect>
            </w:pict>
          </mc:Fallback>
        </mc:AlternateContent>
      </w:r>
      <w:r w:rsidR="008047DC" w:rsidRPr="00722C67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0E8BE" wp14:editId="49CD9B76">
                <wp:simplePos x="0" y="0"/>
                <wp:positionH relativeFrom="column">
                  <wp:posOffset>762000</wp:posOffset>
                </wp:positionH>
                <wp:positionV relativeFrom="paragraph">
                  <wp:posOffset>5338444</wp:posOffset>
                </wp:positionV>
                <wp:extent cx="2371725" cy="2143125"/>
                <wp:effectExtent l="19050" t="19050" r="28575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1431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58443" id="Rounded Rectangle 13" o:spid="_x0000_s1026" style="position:absolute;margin-left:60pt;margin-top:420.35pt;width:186.75pt;height:16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" filled="f" strokecolor="black [3213]" strokeweight="3pt">
                <v:stroke joinstyle="miter"/>
              </v:roundrect>
            </w:pict>
          </mc:Fallback>
        </mc:AlternateContent>
      </w:r>
      <w:r w:rsidR="008047DC"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AE7F2E6" wp14:editId="4F5E2AAF">
                <wp:simplePos x="0" y="0"/>
                <wp:positionH relativeFrom="column">
                  <wp:posOffset>933450</wp:posOffset>
                </wp:positionH>
                <wp:positionV relativeFrom="paragraph">
                  <wp:posOffset>5414645</wp:posOffset>
                </wp:positionV>
                <wp:extent cx="2000250" cy="1990725"/>
                <wp:effectExtent l="0" t="0" r="0" b="952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4C7A" w:rsidRPr="00424C7A" w:rsidRDefault="00424C7A" w:rsidP="00424C7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What percentage of apprentices stay with the same employer after finishing their apprenticeship?</w:t>
                            </w:r>
                          </w:p>
                          <w:p w:rsidR="00424C7A" w:rsidRP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A: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38</w:t>
                            </w:r>
                          </w:p>
                          <w:p w:rsidR="00424C7A" w:rsidRP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B: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95</w:t>
                            </w:r>
                          </w:p>
                          <w:p w:rsidR="00424C7A" w:rsidRP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C: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50</w:t>
                            </w:r>
                          </w:p>
                          <w:p w:rsidR="00424C7A" w:rsidRP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D: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77</w:t>
                            </w:r>
                          </w:p>
                          <w:p w:rsid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4C7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E: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  <w:p w:rsid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424C7A" w:rsidRPr="00424C7A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424C7A" w:rsidRPr="00722C67" w:rsidRDefault="00424C7A" w:rsidP="00424C7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7F2E6" id="_x0000_s1029" type="#_x0000_t202" style="position:absolute;margin-left:73.5pt;margin-top:426.35pt;width:157.5pt;height:156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" stroked="f">
                <v:textbox>
                  <w:txbxContent>
                    <w:p w:rsidR="00424C7A" w:rsidRPr="00424C7A" w:rsidRDefault="00424C7A" w:rsidP="00424C7A">
                      <w:pPr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>What percentage of apprentices stay with the same employer after finishing their apprenticeship?</w:t>
                      </w:r>
                    </w:p>
                    <w:p w:rsidR="00424C7A" w:rsidRP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A: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38</w:t>
                      </w:r>
                    </w:p>
                    <w:p w:rsidR="00424C7A" w:rsidRP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B: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95</w:t>
                      </w:r>
                    </w:p>
                    <w:p w:rsidR="00424C7A" w:rsidRP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C: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50</w:t>
                      </w:r>
                    </w:p>
                    <w:p w:rsidR="00424C7A" w:rsidRP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D: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77</w:t>
                      </w:r>
                    </w:p>
                    <w:p w:rsid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24C7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E: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29</w:t>
                      </w:r>
                    </w:p>
                    <w:p w:rsid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24C7A" w:rsidRPr="00424C7A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24C7A" w:rsidRPr="00722C67" w:rsidRDefault="00424C7A" w:rsidP="00424C7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22C67"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9725F8" wp14:editId="2B98A1AB">
                <wp:simplePos x="0" y="0"/>
                <wp:positionH relativeFrom="column">
                  <wp:posOffset>3638550</wp:posOffset>
                </wp:positionH>
                <wp:positionV relativeFrom="paragraph">
                  <wp:posOffset>5779135</wp:posOffset>
                </wp:positionV>
                <wp:extent cx="2028825" cy="1495425"/>
                <wp:effectExtent l="19050" t="19050" r="28575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495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7A" w:rsidRDefault="00424C7A" w:rsidP="00424C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9725F8" id="Rounded Rectangle 15" o:spid="_x0000_s1030" style="position:absolute;margin-left:286.5pt;margin-top:455.05pt;width:159.75pt;height:117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" filled="f" strokecolor="black [3213]" strokeweight="3pt">
                <v:stroke joinstyle="miter"/>
                <v:textbox>
                  <w:txbxContent>
                    <w:p w:rsidR="00424C7A" w:rsidRDefault="00424C7A" w:rsidP="00424C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22C67"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1EB20" wp14:editId="3AA61A45">
                <wp:simplePos x="0" y="0"/>
                <wp:positionH relativeFrom="column">
                  <wp:posOffset>704850</wp:posOffset>
                </wp:positionH>
                <wp:positionV relativeFrom="paragraph">
                  <wp:posOffset>3957320</wp:posOffset>
                </wp:positionV>
                <wp:extent cx="2362200" cy="1200150"/>
                <wp:effectExtent l="19050" t="19050" r="19050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2001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7C380E" id="Rounded Rectangle 9" o:spid="_x0000_s1026" style="position:absolute;margin-left:55.5pt;margin-top:311.6pt;width:186pt;height:9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" filled="f" strokecolor="black [3213]" strokeweight="3pt">
                <v:stroke joinstyle="miter"/>
              </v:roundrect>
            </w:pict>
          </mc:Fallback>
        </mc:AlternateContent>
      </w:r>
      <w:r w:rsidR="008047DC"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2E829F8" wp14:editId="5F9EF871">
                <wp:simplePos x="0" y="0"/>
                <wp:positionH relativeFrom="column">
                  <wp:posOffset>866775</wp:posOffset>
                </wp:positionH>
                <wp:positionV relativeFrom="paragraph">
                  <wp:posOffset>4157345</wp:posOffset>
                </wp:positionV>
                <wp:extent cx="1885950" cy="762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4C7A" w:rsidRPr="00722C67" w:rsidRDefault="00424C7A" w:rsidP="00424C7A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What is the deadline to apply for a Degree level apprenticeship?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829F8" id="_x0000_s1031" type="#_x0000_t202" style="position:absolute;margin-left:68.25pt;margin-top:327.35pt;width:148.5pt;height:60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" stroked="f">
                <v:textbox>
                  <w:txbxContent>
                    <w:p w:rsidR="00424C7A" w:rsidRPr="00722C67" w:rsidRDefault="00424C7A" w:rsidP="00424C7A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What is the deadline to apply for a Degree level apprenticeship?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47DC"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5F6A485" wp14:editId="42126BF7">
                <wp:simplePos x="0" y="0"/>
                <wp:positionH relativeFrom="column">
                  <wp:posOffset>3724275</wp:posOffset>
                </wp:positionH>
                <wp:positionV relativeFrom="paragraph">
                  <wp:posOffset>4204970</wp:posOffset>
                </wp:positionV>
                <wp:extent cx="1885950" cy="78105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4C7A" w:rsidRPr="00722C67" w:rsidRDefault="00424C7A" w:rsidP="00424C7A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6A485" id="_x0000_s1032" type="#_x0000_t202" style="position:absolute;margin-left:293.25pt;margin-top:331.1pt;width:148.5pt;height:61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" stroked="f">
                <v:textbox>
                  <w:txbxContent>
                    <w:p w:rsidR="00424C7A" w:rsidRPr="00722C67" w:rsidRDefault="00424C7A" w:rsidP="00424C7A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22C67"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4D477D" wp14:editId="30BC74EE">
                <wp:simplePos x="0" y="0"/>
                <wp:positionH relativeFrom="column">
                  <wp:posOffset>3505200</wp:posOffset>
                </wp:positionH>
                <wp:positionV relativeFrom="paragraph">
                  <wp:posOffset>3947795</wp:posOffset>
                </wp:positionV>
                <wp:extent cx="2181225" cy="120967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2096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5B2CE" id="Rounded Rectangle 10" o:spid="_x0000_s1026" style="position:absolute;margin-left:276pt;margin-top:310.85pt;width:171.75pt;height:9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" filled="f" strokecolor="black [3213]" strokeweight="3pt">
                <v:stroke joinstyle="miter"/>
              </v:roundrect>
            </w:pict>
          </mc:Fallback>
        </mc:AlternateContent>
      </w:r>
      <w:r w:rsidR="008047DC" w:rsidRPr="00722C67"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A87ECBC" wp14:editId="5B91B672">
                <wp:simplePos x="0" y="0"/>
                <wp:positionH relativeFrom="column">
                  <wp:posOffset>3562350</wp:posOffset>
                </wp:positionH>
                <wp:positionV relativeFrom="paragraph">
                  <wp:posOffset>2141220</wp:posOffset>
                </wp:positionV>
                <wp:extent cx="1885950" cy="11049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C67" w:rsidRDefault="00722C67" w:rsidP="00722C67">
                            <w:pPr>
                              <w:jc w:val="center"/>
                            </w:pPr>
                          </w:p>
                          <w:p w:rsidR="00722C67" w:rsidRDefault="00722C67" w:rsidP="00722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7ECBC" id="_x0000_s1033" type="#_x0000_t202" style="position:absolute;margin-left:280.5pt;margin-top:168.6pt;width:148.5pt;height:8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" stroked="f">
                <v:textbox>
                  <w:txbxContent>
                    <w:p w:rsidR="00722C67" w:rsidRDefault="00722C67" w:rsidP="00722C67">
                      <w:pPr>
                        <w:jc w:val="center"/>
                      </w:pPr>
                    </w:p>
                    <w:p w:rsidR="00722C67" w:rsidRDefault="00722C67" w:rsidP="00722C67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47DC" w:rsidRPr="00722C67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DC6123" wp14:editId="4787758C">
                <wp:simplePos x="0" y="0"/>
                <wp:positionH relativeFrom="column">
                  <wp:posOffset>3495675</wp:posOffset>
                </wp:positionH>
                <wp:positionV relativeFrom="paragraph">
                  <wp:posOffset>1876425</wp:posOffset>
                </wp:positionV>
                <wp:extent cx="2028825" cy="1495425"/>
                <wp:effectExtent l="19050" t="19050" r="28575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495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DE5341" id="Rounded Rectangle 6" o:spid="_x0000_s1026" style="position:absolute;margin-left:275.25pt;margin-top:147.75pt;width:159.75pt;height:11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" filled="f" strokecolor="black [3213]" strokeweight="3pt">
                <v:stroke joinstyle="miter"/>
              </v:roundrect>
            </w:pict>
          </mc:Fallback>
        </mc:AlternateContent>
      </w:r>
      <w:r w:rsidR="008047DC" w:rsidRPr="00722C67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D7F299" wp14:editId="1282B279">
                <wp:simplePos x="0" y="0"/>
                <wp:positionH relativeFrom="column">
                  <wp:posOffset>638175</wp:posOffset>
                </wp:positionH>
                <wp:positionV relativeFrom="paragraph">
                  <wp:posOffset>1604645</wp:posOffset>
                </wp:positionV>
                <wp:extent cx="2381250" cy="2200275"/>
                <wp:effectExtent l="19050" t="1905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22002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18C3A1" id="Rounded Rectangle 5" o:spid="_x0000_s1026" style="position:absolute;margin-left:50.25pt;margin-top:126.35pt;width:187.5pt;height:17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" filled="f" strokecolor="black [3213]" strokeweight="3pt">
                <v:stroke joinstyle="miter"/>
              </v:roundrect>
            </w:pict>
          </mc:Fallback>
        </mc:AlternateContent>
      </w:r>
      <w:r w:rsidR="008047DC" w:rsidRPr="00722C67"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4CE7B69" wp14:editId="40614535">
                <wp:simplePos x="0" y="0"/>
                <wp:positionH relativeFrom="column">
                  <wp:posOffset>3562350</wp:posOffset>
                </wp:positionH>
                <wp:positionV relativeFrom="paragraph">
                  <wp:posOffset>290195</wp:posOffset>
                </wp:positionV>
                <wp:extent cx="1743075" cy="847725"/>
                <wp:effectExtent l="0" t="0" r="9525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C67" w:rsidRDefault="00722C67" w:rsidP="00722C67">
                            <w:pPr>
                              <w:jc w:val="center"/>
                            </w:pPr>
                          </w:p>
                          <w:p w:rsidR="00722C67" w:rsidRDefault="00722C67" w:rsidP="00722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E7B69" id="_x0000_s1034" type="#_x0000_t202" style="position:absolute;margin-left:280.5pt;margin-top:22.85pt;width:137.25pt;height:66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" stroked="f">
                <v:textbox>
                  <w:txbxContent>
                    <w:p w:rsidR="00722C67" w:rsidRDefault="00722C67" w:rsidP="00722C67">
                      <w:pPr>
                        <w:jc w:val="center"/>
                      </w:pPr>
                    </w:p>
                    <w:p w:rsidR="00722C67" w:rsidRDefault="00722C67" w:rsidP="00722C67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47DC"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207010</wp:posOffset>
                </wp:positionV>
                <wp:extent cx="1885950" cy="1104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ED4" w:rsidRPr="00722C67" w:rsidRDefault="00722C67" w:rsidP="00722C67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722C67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How many apprenticeships are the government looking to create by 2020?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69pt;margin-top:16.3pt;width:148.5pt;height:8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" stroked="f">
                <v:textbox>
                  <w:txbxContent>
                    <w:p w:rsidR="007E6ED4" w:rsidRPr="00722C67" w:rsidRDefault="00722C67" w:rsidP="00722C67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722C67">
                        <w:rPr>
                          <w:color w:val="000000" w:themeColor="text1"/>
                          <w:sz w:val="26"/>
                          <w:szCs w:val="26"/>
                        </w:rPr>
                        <w:t>How many apprenticeships are the government looking to create by 2020?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47DC" w:rsidRPr="00722C67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D09036" wp14:editId="7F3968CA">
                <wp:simplePos x="0" y="0"/>
                <wp:positionH relativeFrom="column">
                  <wp:posOffset>3448050</wp:posOffset>
                </wp:positionH>
                <wp:positionV relativeFrom="paragraph">
                  <wp:posOffset>109220</wp:posOffset>
                </wp:positionV>
                <wp:extent cx="1971675" cy="1304925"/>
                <wp:effectExtent l="19050" t="19050" r="28575" b="28575"/>
                <wp:wrapSquare wrapText="bothSides"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049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B13EB" id="Rounded Rectangle 3" o:spid="_x0000_s1026" style="position:absolute;margin-left:271.5pt;margin-top:8.6pt;width:155.25pt;height:10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" filled="f" strokecolor="black [3213]" strokeweight="3pt">
                <v:stroke joinstyle="miter"/>
                <w10:wrap type="square"/>
              </v:roundrect>
            </w:pict>
          </mc:Fallback>
        </mc:AlternateContent>
      </w:r>
      <w:r w:rsidR="008047D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71120</wp:posOffset>
                </wp:positionV>
                <wp:extent cx="2419350" cy="1352550"/>
                <wp:effectExtent l="19050" t="19050" r="19050" b="19050"/>
                <wp:wrapSquare wrapText="bothSides"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3525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EF9C4" id="Rounded Rectangle 1" o:spid="_x0000_s1026" style="position:absolute;margin-left:49.5pt;margin-top:5.6pt;width:190.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" filled="f" strokecolor="black [3213]" strokeweight="3pt">
                <v:stroke joinstyle="miter"/>
                <w10:wrap type="square"/>
              </v:roundrect>
            </w:pict>
          </mc:Fallback>
        </mc:AlternateContent>
      </w:r>
      <w:r>
        <w:rPr>
          <w:sz w:val="36"/>
          <w:szCs w:val="36"/>
        </w:rPr>
        <w:t>1.</w:t>
      </w:r>
      <w:r w:rsidRPr="00722C67">
        <w:rPr>
          <w:noProof/>
          <w:lang w:eastAsia="en-GB"/>
        </w:rPr>
        <w:t xml:space="preserve"> </w:t>
      </w: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  <w:bookmarkStart w:id="0" w:name="_GoBack"/>
      <w:bookmarkEnd w:id="0"/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E34D52" w:rsidRDefault="00E34D52" w:rsidP="00722C67">
      <w:pPr>
        <w:rPr>
          <w:noProof/>
          <w:sz w:val="36"/>
          <w:szCs w:val="36"/>
          <w:lang w:eastAsia="en-GB"/>
        </w:rPr>
      </w:pPr>
      <w:r w:rsidRPr="007E6E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F09F4A4" wp14:editId="0BFAEF2E">
                <wp:simplePos x="0" y="0"/>
                <wp:positionH relativeFrom="column">
                  <wp:posOffset>885825</wp:posOffset>
                </wp:positionH>
                <wp:positionV relativeFrom="paragraph">
                  <wp:posOffset>242570</wp:posOffset>
                </wp:positionV>
                <wp:extent cx="1885950" cy="18669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C67" w:rsidRDefault="00722C67" w:rsidP="00722C67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722C67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How many apprenticeship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vacancies are available online?</w:t>
                            </w:r>
                          </w:p>
                          <w:p w:rsid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A: 15,000</w:t>
                            </w:r>
                          </w:p>
                          <w:p w:rsid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B: 500,000</w:t>
                            </w:r>
                          </w:p>
                          <w:p w:rsid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C: 28,000</w:t>
                            </w:r>
                          </w:p>
                          <w:p w:rsid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D: 5,000</w:t>
                            </w:r>
                          </w:p>
                          <w:p w:rsid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E: 48,000</w:t>
                            </w:r>
                          </w:p>
                          <w:p w:rsidR="00722C67" w:rsidRPr="00722C67" w:rsidRDefault="00722C67" w:rsidP="00722C6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9F4A4" id="_x0000_s1036" type="#_x0000_t202" style="position:absolute;margin-left:69.75pt;margin-top:19.1pt;width:148.5pt;height:14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" stroked="f">
                <v:textbox>
                  <w:txbxContent>
                    <w:p w:rsidR="00722C67" w:rsidRDefault="00722C67" w:rsidP="00722C67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722C67">
                        <w:rPr>
                          <w:color w:val="000000" w:themeColor="text1"/>
                          <w:sz w:val="26"/>
                          <w:szCs w:val="26"/>
                        </w:rPr>
                        <w:t>How many apprenticeship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vacancies are available online?</w:t>
                      </w:r>
                    </w:p>
                    <w:p w:rsid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A: 15,000</w:t>
                      </w:r>
                    </w:p>
                    <w:p w:rsid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B: 500,000</w:t>
                      </w:r>
                    </w:p>
                    <w:p w:rsid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C: 28,000</w:t>
                      </w:r>
                    </w:p>
                    <w:p w:rsid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D: 5,000</w:t>
                      </w:r>
                    </w:p>
                    <w:p w:rsid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E: 48,000</w:t>
                      </w:r>
                    </w:p>
                    <w:p w:rsidR="00722C67" w:rsidRPr="00722C67" w:rsidRDefault="00722C67" w:rsidP="00722C6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19C4" w:rsidRPr="00E34D52" w:rsidRDefault="004D19C4" w:rsidP="00722C67">
      <w:pPr>
        <w:rPr>
          <w:noProof/>
          <w:sz w:val="36"/>
          <w:szCs w:val="36"/>
          <w:lang w:eastAsia="en-GB"/>
        </w:rPr>
      </w:pPr>
      <w:r w:rsidRPr="00E34D52">
        <w:rPr>
          <w:noProof/>
          <w:sz w:val="36"/>
          <w:szCs w:val="36"/>
          <w:lang w:eastAsia="en-GB"/>
        </w:rPr>
        <w:t>2.</w:t>
      </w: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Pr="00E34D52" w:rsidRDefault="004D19C4" w:rsidP="00722C67">
      <w:pPr>
        <w:rPr>
          <w:noProof/>
          <w:sz w:val="36"/>
          <w:szCs w:val="36"/>
          <w:lang w:eastAsia="en-GB"/>
        </w:rPr>
      </w:pPr>
      <w:r w:rsidRPr="00E34D52">
        <w:rPr>
          <w:noProof/>
          <w:sz w:val="36"/>
          <w:szCs w:val="36"/>
          <w:lang w:eastAsia="en-GB"/>
        </w:rPr>
        <w:t>3.</w:t>
      </w: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Pr="00E34D52" w:rsidRDefault="004D19C4" w:rsidP="00722C67">
      <w:pPr>
        <w:rPr>
          <w:noProof/>
          <w:sz w:val="36"/>
          <w:szCs w:val="36"/>
          <w:lang w:eastAsia="en-GB"/>
        </w:rPr>
      </w:pPr>
      <w:r w:rsidRPr="00E34D52">
        <w:rPr>
          <w:noProof/>
          <w:sz w:val="36"/>
          <w:szCs w:val="36"/>
          <w:lang w:eastAsia="en-GB"/>
        </w:rPr>
        <w:t>4.</w:t>
      </w: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4D19C4" w:rsidRDefault="004D19C4" w:rsidP="00722C67">
      <w:pPr>
        <w:rPr>
          <w:noProof/>
          <w:lang w:eastAsia="en-GB"/>
        </w:rPr>
      </w:pPr>
    </w:p>
    <w:p w:rsidR="00E34D52" w:rsidRDefault="00E34D52" w:rsidP="00722C67">
      <w:pPr>
        <w:rPr>
          <w:noProof/>
          <w:lang w:eastAsia="en-GB"/>
        </w:rPr>
      </w:pPr>
    </w:p>
    <w:p w:rsidR="004D19C4" w:rsidRPr="00E34D52" w:rsidRDefault="004D19C4" w:rsidP="00722C67">
      <w:pPr>
        <w:rPr>
          <w:noProof/>
          <w:sz w:val="36"/>
          <w:szCs w:val="36"/>
          <w:lang w:eastAsia="en-GB"/>
        </w:rPr>
      </w:pPr>
      <w:r w:rsidRPr="00E34D52">
        <w:rPr>
          <w:noProof/>
          <w:sz w:val="36"/>
          <w:szCs w:val="36"/>
          <w:lang w:eastAsia="en-GB"/>
        </w:rPr>
        <w:t>5.</w:t>
      </w:r>
    </w:p>
    <w:p w:rsidR="004D19C4" w:rsidRPr="00722C67" w:rsidRDefault="004D19C4" w:rsidP="00722C67">
      <w:pPr>
        <w:rPr>
          <w:sz w:val="36"/>
          <w:szCs w:val="36"/>
        </w:rPr>
      </w:pPr>
    </w:p>
    <w:sectPr w:rsidR="004D19C4" w:rsidRPr="00722C67" w:rsidSect="009A27CE">
      <w:pgSz w:w="11906" w:h="16838"/>
      <w:pgMar w:top="709" w:right="170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12BC3"/>
    <w:multiLevelType w:val="hybridMultilevel"/>
    <w:tmpl w:val="11B462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D4"/>
    <w:rsid w:val="00424C7A"/>
    <w:rsid w:val="004D19C4"/>
    <w:rsid w:val="00722C67"/>
    <w:rsid w:val="007B23AD"/>
    <w:rsid w:val="007E6ED4"/>
    <w:rsid w:val="008047DC"/>
    <w:rsid w:val="009A27CE"/>
    <w:rsid w:val="00DC211A"/>
    <w:rsid w:val="00E34D52"/>
    <w:rsid w:val="00E76950"/>
    <w:rsid w:val="00F123FE"/>
    <w:rsid w:val="00FE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3B6AA"/>
  <w15:chartTrackingRefBased/>
  <w15:docId w15:val="{3F0AC1EE-3646-4D2E-B0DB-2575E4E1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6E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6E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7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tingofar.gov.uk/" TargetMode="External"/><Relationship Id="rId13" Type="http://schemas.openxmlformats.org/officeDocument/2006/relationships/hyperlink" Target="mailto:apprenticeships@warwickshireandwestmercia.pnn.police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etingofar.gov.uk/" TargetMode="External"/><Relationship Id="rId12" Type="http://schemas.openxmlformats.org/officeDocument/2006/relationships/hyperlink" Target="http://www.successatschool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tingofar.gov.uk/" TargetMode="External"/><Relationship Id="rId11" Type="http://schemas.openxmlformats.org/officeDocument/2006/relationships/hyperlink" Target="http://www.amazingapprenticeships.com/" TargetMode="External"/><Relationship Id="rId5" Type="http://schemas.openxmlformats.org/officeDocument/2006/relationships/hyperlink" Target="http://www.getingofar.gov.uk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mazingapprenticeship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orcsapprenticeships.org.u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35AAFE9F</Template>
  <TotalTime>65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Manton</dc:creator>
  <cp:keywords/>
  <dc:description/>
  <cp:lastModifiedBy>T. Manton</cp:lastModifiedBy>
  <cp:revision>6</cp:revision>
  <cp:lastPrinted>2018-06-14T15:25:00Z</cp:lastPrinted>
  <dcterms:created xsi:type="dcterms:W3CDTF">2018-06-14T14:10:00Z</dcterms:created>
  <dcterms:modified xsi:type="dcterms:W3CDTF">2018-06-14T15:33:00Z</dcterms:modified>
</cp:coreProperties>
</file>